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F61" w:rsidRDefault="00D74AA4"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-563880</wp:posOffset>
            </wp:positionV>
            <wp:extent cx="6250305" cy="8904605"/>
            <wp:effectExtent l="19050" t="0" r="0" b="0"/>
            <wp:wrapThrough wrapText="bothSides">
              <wp:wrapPolygon edited="0">
                <wp:start x="-66" y="0"/>
                <wp:lineTo x="-66" y="21534"/>
                <wp:lineTo x="21593" y="21534"/>
                <wp:lineTo x="21593" y="0"/>
                <wp:lineTo x="-66" y="0"/>
              </wp:wrapPolygon>
            </wp:wrapThrough>
            <wp:docPr id="4" name="Picture 2" descr="C:\Users\Administrator\Pictures\ControlCenter3\Scan\CCI10092557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ControlCenter3\Scan\CCI10092557_0000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890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F61" w:rsidRDefault="00D67F61"/>
    <w:p w:rsidR="00D67F61" w:rsidRDefault="00D67F61"/>
    <w:p w:rsidR="00D67F61" w:rsidRDefault="00D67F61"/>
    <w:p w:rsidR="00D67F61" w:rsidRDefault="00D74AA4"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-199390</wp:posOffset>
            </wp:positionV>
            <wp:extent cx="5737225" cy="8173720"/>
            <wp:effectExtent l="19050" t="0" r="0" b="0"/>
            <wp:wrapThrough wrapText="bothSides">
              <wp:wrapPolygon edited="0">
                <wp:start x="-72" y="0"/>
                <wp:lineTo x="-72" y="21546"/>
                <wp:lineTo x="21588" y="21546"/>
                <wp:lineTo x="21588" y="0"/>
                <wp:lineTo x="-72" y="0"/>
              </wp:wrapPolygon>
            </wp:wrapThrough>
            <wp:docPr id="3" name="Picture 3" descr="C:\Users\Administrator\Pictures\ControlCenter3\Scan\CCI10092557_0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ControlCenter3\Scan\CCI10092557_00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F61" w:rsidRDefault="00D67F61"/>
    <w:p w:rsidR="00D67F61" w:rsidRDefault="00D67F61"/>
    <w:p w:rsidR="00D67F61" w:rsidRDefault="00D67F61"/>
    <w:p w:rsidR="00D67F61" w:rsidRDefault="00D74AA4"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-111760</wp:posOffset>
            </wp:positionV>
            <wp:extent cx="5737225" cy="8173720"/>
            <wp:effectExtent l="19050" t="0" r="0" b="0"/>
            <wp:wrapThrough wrapText="bothSides">
              <wp:wrapPolygon edited="0">
                <wp:start x="-72" y="0"/>
                <wp:lineTo x="-72" y="21546"/>
                <wp:lineTo x="21588" y="21546"/>
                <wp:lineTo x="21588" y="0"/>
                <wp:lineTo x="-72" y="0"/>
              </wp:wrapPolygon>
            </wp:wrapThrough>
            <wp:docPr id="2" name="Picture 4" descr="C:\Users\Administrator\Pictures\ControlCenter3\Scan\CCI10092557_0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ControlCenter3\Scan\CCI10092557_00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F61" w:rsidRDefault="00D67F61"/>
    <w:p w:rsidR="00D67F61" w:rsidRDefault="00D67F61"/>
    <w:p w:rsidR="00D67F61" w:rsidRDefault="00D67F61">
      <w:pPr>
        <w:rPr>
          <w:rFonts w:hint="cs"/>
          <w:cs/>
        </w:rPr>
      </w:pPr>
    </w:p>
    <w:p w:rsidR="00D67F61" w:rsidRDefault="00D67F61"/>
    <w:p w:rsidR="00904376" w:rsidRDefault="00904376"/>
    <w:sectPr w:rsidR="00904376" w:rsidSect="009043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applyBreakingRules/>
  </w:compat>
  <w:rsids>
    <w:rsidRoot w:val="00D67F61"/>
    <w:rsid w:val="005C4471"/>
    <w:rsid w:val="00904376"/>
    <w:rsid w:val="00995152"/>
    <w:rsid w:val="00C97B7B"/>
    <w:rsid w:val="00D67F61"/>
    <w:rsid w:val="00D74A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376"/>
    <w:pPr>
      <w:ind w:left="1140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F6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67F6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brum1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3</cp:revision>
  <dcterms:created xsi:type="dcterms:W3CDTF">2014-09-11T08:27:00Z</dcterms:created>
  <dcterms:modified xsi:type="dcterms:W3CDTF">2014-09-11T08:27:00Z</dcterms:modified>
</cp:coreProperties>
</file>